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B79BA0C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57751D">
        <w:t>10004694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lastRenderedPageBreak/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CB15A13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5366B1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A91975">
        <w:rPr>
          <w:rFonts w:cs="Arial"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018BEF46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5366B1"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21B10DC7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5366B1">
        <w:rPr>
          <w:b w:val="0"/>
          <w:bCs w:val="0"/>
        </w:rPr>
        <w:t>10.000,00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4167B1E7" w:rsidR="00074A24" w:rsidRPr="00A8141C" w:rsidRDefault="00074A24" w:rsidP="00074A24">
      <w:pPr>
        <w:pStyle w:val="Textkrper"/>
        <w:rPr>
          <w:bCs w:val="0"/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5366B1">
        <w:rPr>
          <w:b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546ED2" w:rsidRPr="00A8141C">
        <w:rPr>
          <w:bCs w:val="0"/>
        </w:rPr>
        <w:t>Fashion, Apparel sectors digital and innovative development</w:t>
      </w:r>
    </w:p>
    <w:bookmarkEnd w:id="43"/>
    <w:p w14:paraId="200EC6B6" w14:textId="1A31090E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546ED2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546ED2">
        <w:rPr>
          <w:bCs w:val="0"/>
        </w:rPr>
        <w:t>in</w:t>
      </w:r>
      <w:r w:rsidRPr="00DA5D97">
        <w:rPr>
          <w:bCs w:val="0"/>
          <w:color w:val="000000" w:themeColor="text1"/>
        </w:rPr>
        <w:t xml:space="preserve"> </w:t>
      </w:r>
      <w:r w:rsidR="00546ED2" w:rsidRPr="00546ED2">
        <w:rPr>
          <w:bCs w:val="0"/>
        </w:rPr>
        <w:t>Eastern Europe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2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3" w:name="_Toc218866213"/>
      <w:r w:rsidRPr="001E1B9C">
        <w:t>Technical assessment – weighted criteria</w:t>
      </w:r>
      <w:bookmarkEnd w:id="52"/>
      <w:bookmarkEnd w:id="53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4" w:name="_Hlk124872355"/>
      <w:bookmarkEnd w:id="54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A8141C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A8141C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A8141C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366B1"/>
    <w:rsid w:val="00540DEE"/>
    <w:rsid w:val="00544EA2"/>
    <w:rsid w:val="00545EBA"/>
    <w:rsid w:val="00546ED2"/>
    <w:rsid w:val="00547203"/>
    <w:rsid w:val="00553FC0"/>
    <w:rsid w:val="00554D64"/>
    <w:rsid w:val="00556EAD"/>
    <w:rsid w:val="00560342"/>
    <w:rsid w:val="00562AAE"/>
    <w:rsid w:val="0057092A"/>
    <w:rsid w:val="0057751D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8141C"/>
    <w:rsid w:val="00A908BD"/>
    <w:rsid w:val="00A91975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354E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1354E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11</Pages>
  <Words>1851</Words>
  <Characters>11666</Characters>
  <Application>Microsoft Office Word</Application>
  <DocSecurity>0</DocSecurity>
  <Lines>97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Akan, Denise Oezlem GIZ</cp:lastModifiedBy>
  <cp:revision>8</cp:revision>
  <cp:lastPrinted>2018-02-16T12:47:00Z</cp:lastPrinted>
  <dcterms:created xsi:type="dcterms:W3CDTF">2026-02-13T15:58:00Z</dcterms:created>
  <dcterms:modified xsi:type="dcterms:W3CDTF">2026-03-27T10:31:00Z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